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488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2"/>
        <w:gridCol w:w="540"/>
        <w:gridCol w:w="4500"/>
        <w:gridCol w:w="630"/>
        <w:gridCol w:w="4252"/>
      </w:tblGrid>
      <w:tr w:rsidR="005A7DA5" w:rsidTr="006F3820">
        <w:trPr>
          <w:trHeight w:val="5310"/>
        </w:trPr>
        <w:tc>
          <w:tcPr>
            <w:tcW w:w="4962" w:type="dxa"/>
            <w:tcBorders>
              <w:bottom w:val="nil"/>
            </w:tcBorders>
          </w:tcPr>
          <w:p w:rsidR="00AA72AD" w:rsidRDefault="003F5D05" w:rsidP="00AA72AD">
            <w:pPr>
              <w:tabs>
                <w:tab w:val="left" w:pos="3945"/>
              </w:tabs>
              <w:rPr>
                <w:sz w:val="12"/>
              </w:rPr>
            </w:pPr>
            <w:r>
              <w:rPr>
                <w:lang w:eastAsia="ru-RU"/>
                <w14:ligatures w14:val="standard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-374015</wp:posOffset>
                  </wp:positionH>
                  <wp:positionV relativeFrom="page">
                    <wp:posOffset>-44440</wp:posOffset>
                  </wp:positionV>
                  <wp:extent cx="3314065" cy="2924175"/>
                  <wp:effectExtent l="0" t="0" r="63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72AD" w:rsidRPr="00AA72AD" w:rsidRDefault="00AA72AD" w:rsidP="00AA72AD">
            <w:pPr>
              <w:rPr>
                <w:sz w:val="12"/>
              </w:rPr>
            </w:pPr>
          </w:p>
          <w:p w:rsidR="00AA72AD" w:rsidRDefault="00AA72AD" w:rsidP="00AA72AD">
            <w:pPr>
              <w:rPr>
                <w:sz w:val="12"/>
              </w:rPr>
            </w:pPr>
          </w:p>
          <w:p w:rsidR="00AA72AD" w:rsidRDefault="00AA72AD" w:rsidP="00AA72AD">
            <w:pPr>
              <w:ind w:firstLine="720"/>
              <w:rPr>
                <w:sz w:val="12"/>
              </w:rPr>
            </w:pPr>
          </w:p>
          <w:p w:rsidR="00AA72AD" w:rsidRPr="00AA72AD" w:rsidRDefault="00AA72AD" w:rsidP="00AA72AD">
            <w:pPr>
              <w:rPr>
                <w:sz w:val="12"/>
              </w:rPr>
            </w:pPr>
          </w:p>
          <w:p w:rsidR="00AA72AD" w:rsidRPr="00AA72AD" w:rsidRDefault="00AA72AD" w:rsidP="00AA72AD">
            <w:pPr>
              <w:rPr>
                <w:sz w:val="12"/>
              </w:rPr>
            </w:pPr>
          </w:p>
          <w:p w:rsidR="00AA72AD" w:rsidRDefault="00AA72AD" w:rsidP="00AA72AD">
            <w:pPr>
              <w:rPr>
                <w:sz w:val="12"/>
              </w:rPr>
            </w:pPr>
          </w:p>
          <w:p w:rsidR="00AA72AD" w:rsidRDefault="00AA72AD" w:rsidP="00AA72AD">
            <w:pPr>
              <w:rPr>
                <w:sz w:val="12"/>
              </w:rPr>
            </w:pPr>
          </w:p>
          <w:p w:rsidR="00823CDB" w:rsidRDefault="00823CDB" w:rsidP="00AA72AD">
            <w:pPr>
              <w:rPr>
                <w:sz w:val="12"/>
              </w:rPr>
            </w:pPr>
          </w:p>
          <w:p w:rsidR="00823CDB" w:rsidRPr="00823CDB" w:rsidRDefault="00823CDB" w:rsidP="00823CDB">
            <w:pPr>
              <w:rPr>
                <w:sz w:val="12"/>
              </w:rPr>
            </w:pPr>
          </w:p>
          <w:p w:rsidR="00823CDB" w:rsidRPr="00823CDB" w:rsidRDefault="00823CDB" w:rsidP="00823CDB">
            <w:pPr>
              <w:rPr>
                <w:sz w:val="12"/>
              </w:rPr>
            </w:pPr>
          </w:p>
          <w:p w:rsidR="00823CDB" w:rsidRPr="00823CDB" w:rsidRDefault="00823CDB" w:rsidP="00823CDB">
            <w:pPr>
              <w:rPr>
                <w:sz w:val="12"/>
              </w:rPr>
            </w:pPr>
          </w:p>
          <w:p w:rsidR="00823CDB" w:rsidRPr="00823CDB" w:rsidRDefault="00823CDB" w:rsidP="00823CDB">
            <w:pPr>
              <w:rPr>
                <w:sz w:val="12"/>
              </w:rPr>
            </w:pPr>
          </w:p>
          <w:p w:rsidR="00823CDB" w:rsidRPr="00823CDB" w:rsidRDefault="00823CDB" w:rsidP="00823CDB">
            <w:pPr>
              <w:rPr>
                <w:sz w:val="12"/>
              </w:rPr>
            </w:pPr>
          </w:p>
          <w:p w:rsidR="00823CDB" w:rsidRPr="005C6292" w:rsidRDefault="00823CDB" w:rsidP="007D718E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 w:rsidRPr="005C629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Муниципальное автономное дошкольное образовательное учреждение «Детский сад № 24»</w:t>
            </w:r>
          </w:p>
          <w:p w:rsidR="00823CDB" w:rsidRDefault="00823CDB" w:rsidP="00823CDB">
            <w:pPr>
              <w:spacing w:after="0"/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7D718E" w:rsidRPr="005C6292" w:rsidRDefault="007D718E" w:rsidP="00823CDB">
            <w:pPr>
              <w:spacing w:after="0"/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823CDB" w:rsidRPr="008C4A08" w:rsidRDefault="00823CDB" w:rsidP="00823CDB">
            <w:pPr>
              <w:spacing w:after="0"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г. Красноярск</w:t>
            </w:r>
          </w:p>
          <w:p w:rsidR="00823CDB" w:rsidRPr="008C4A08" w:rsidRDefault="00823CDB" w:rsidP="00823CDB">
            <w:pPr>
              <w:spacing w:after="0"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ул. Волгоградская 2а;</w:t>
            </w:r>
          </w:p>
          <w:p w:rsidR="00823CDB" w:rsidRPr="008C4A08" w:rsidRDefault="00823CDB" w:rsidP="00823CDB">
            <w:pPr>
              <w:spacing w:after="0"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ул. Астраханская 12а;</w:t>
            </w:r>
          </w:p>
          <w:p w:rsidR="00823CDB" w:rsidRPr="008C4A08" w:rsidRDefault="00823CDB" w:rsidP="00823CDB">
            <w:pPr>
              <w:spacing w:after="0"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ул.Астраханская 11а.</w:t>
            </w:r>
          </w:p>
          <w:p w:rsidR="00823CDB" w:rsidRPr="008C4A08" w:rsidRDefault="00823CDB" w:rsidP="00823CDB">
            <w:pPr>
              <w:spacing w:after="0"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Телефон: +7(391) 228-58-25</w:t>
            </w:r>
          </w:p>
          <w:p w:rsidR="005A7DA5" w:rsidRPr="00823CDB" w:rsidRDefault="00823CDB" w:rsidP="00823CDB">
            <w:pPr>
              <w:rPr>
                <w:sz w:val="26"/>
                <w:szCs w:val="26"/>
              </w:rPr>
            </w:pP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Электронная почта:  </w:t>
            </w: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>dou</w:t>
            </w: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24@</w:t>
            </w: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>mailkrsk</w:t>
            </w: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.</w:t>
            </w:r>
            <w:r w:rsidRPr="008C4A08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>ru</w:t>
            </w:r>
          </w:p>
        </w:tc>
        <w:tc>
          <w:tcPr>
            <w:tcW w:w="540" w:type="dxa"/>
            <w:tcBorders>
              <w:bottom w:val="nil"/>
            </w:tcBorders>
          </w:tcPr>
          <w:p w:rsidR="005A7DA5" w:rsidRDefault="005A7DA5" w:rsidP="0063384F">
            <w:pPr>
              <w:pStyle w:val="affffa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p w:rsidR="005A7DA5" w:rsidRPr="00D542BE" w:rsidRDefault="006E3EE3" w:rsidP="00853C0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 w:val="0"/>
                <w:color w:val="002060"/>
                <w:sz w:val="32"/>
                <w:szCs w:val="32"/>
                <w:lang w:eastAsia="ru-RU"/>
              </w:rPr>
            </w:pPr>
            <w:r w:rsidRPr="00823CDB">
              <w:rPr>
                <w:sz w:val="28"/>
                <w:szCs w:val="28"/>
                <w:lang w:eastAsia="ru-RU"/>
                <w14:ligatures w14:val="standard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831215</wp:posOffset>
                  </wp:positionV>
                  <wp:extent cx="1913890" cy="1533525"/>
                  <wp:effectExtent l="0" t="0" r="0" b="952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3C08" w:rsidRPr="00823CDB">
              <w:rPr>
                <w:rFonts w:ascii="Times New Roman" w:hAnsi="Times New Roman" w:cs="Times New Roman"/>
                <w:b/>
                <w:i/>
                <w:noProof w:val="0"/>
                <w:color w:val="002060"/>
                <w:sz w:val="28"/>
                <w:szCs w:val="28"/>
                <w:lang w:eastAsia="ru-RU"/>
              </w:rPr>
              <w:t xml:space="preserve"> «Необычные вещи из обычных вещей» </w:t>
            </w:r>
          </w:p>
          <w:p w:rsidR="00D542BE" w:rsidRPr="00CA693B" w:rsidRDefault="002E34B9" w:rsidP="00853C0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 w:val="0"/>
                <w:color w:val="002060"/>
                <w:szCs w:val="20"/>
                <w:lang w:eastAsia="ru-RU"/>
              </w:rPr>
            </w:pPr>
            <w:r w:rsidRPr="00823CDB">
              <w:rPr>
                <w:sz w:val="28"/>
                <w:szCs w:val="28"/>
                <w:lang w:eastAsia="ru-RU"/>
                <w14:ligatures w14:val="standard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99059</wp:posOffset>
                  </wp:positionH>
                  <wp:positionV relativeFrom="paragraph">
                    <wp:posOffset>270102</wp:posOffset>
                  </wp:positionV>
                  <wp:extent cx="1007745" cy="1656080"/>
                  <wp:effectExtent l="171450" t="76200" r="154305" b="7747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5781">
                            <a:off x="0" y="0"/>
                            <a:ext cx="1007745" cy="165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24E" w:rsidRPr="00CA693B">
              <w:rPr>
                <w:szCs w:val="20"/>
                <w:lang w:eastAsia="ru-RU"/>
                <w14:ligatures w14:val="standard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1711325</wp:posOffset>
                  </wp:positionV>
                  <wp:extent cx="1372725" cy="1230630"/>
                  <wp:effectExtent l="0" t="0" r="0" b="762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25" cy="123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A693B">
              <w:rPr>
                <w:rFonts w:ascii="Times New Roman" w:hAnsi="Times New Roman" w:cs="Times New Roman"/>
                <w:i/>
                <w:noProof w:val="0"/>
                <w:color w:val="002060"/>
                <w:szCs w:val="20"/>
                <w:lang w:eastAsia="ru-RU"/>
              </w:rPr>
              <w:t xml:space="preserve"> </w:t>
            </w:r>
            <w:r w:rsidR="00CA693B" w:rsidRPr="00CA693B">
              <w:rPr>
                <w:rFonts w:ascii="Times New Roman" w:hAnsi="Times New Roman" w:cs="Times New Roman"/>
                <w:b/>
                <w:i/>
                <w:noProof w:val="0"/>
                <w:color w:val="002060"/>
                <w:szCs w:val="20"/>
                <w:lang w:eastAsia="ru-RU"/>
              </w:rPr>
              <w:t>«Костюмы</w:t>
            </w:r>
            <w:r w:rsidR="005F3CBE">
              <w:rPr>
                <w:rFonts w:ascii="Times New Roman" w:hAnsi="Times New Roman" w:cs="Times New Roman"/>
                <w:b/>
                <w:i/>
                <w:noProof w:val="0"/>
                <w:color w:val="002060"/>
                <w:szCs w:val="20"/>
                <w:lang w:eastAsia="ru-RU"/>
              </w:rPr>
              <w:t xml:space="preserve"> из</w:t>
            </w:r>
            <w:r w:rsidR="00CA693B" w:rsidRPr="00CA693B">
              <w:rPr>
                <w:rFonts w:ascii="Times New Roman" w:hAnsi="Times New Roman" w:cs="Times New Roman"/>
                <w:b/>
                <w:i/>
                <w:noProof w:val="0"/>
                <w:color w:val="002060"/>
                <w:szCs w:val="20"/>
                <w:lang w:eastAsia="ru-RU"/>
              </w:rPr>
              <w:t xml:space="preserve"> бросового материала»</w:t>
            </w:r>
          </w:p>
          <w:p w:rsidR="00F2224E" w:rsidRDefault="006E3EE3" w:rsidP="00F2224E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E3EE3">
              <w:rPr>
                <w:rFonts w:ascii="Times New Roman" w:hAnsi="Times New Roman" w:cs="Times New Roman"/>
                <w:b/>
                <w:i/>
                <w:color w:val="002060"/>
              </w:rPr>
              <w:t>Экологическая акция</w:t>
            </w:r>
          </w:p>
          <w:p w:rsidR="006E3EE3" w:rsidRPr="006E3EE3" w:rsidRDefault="00894E40" w:rsidP="00F2224E">
            <w:pPr>
              <w:spacing w:after="0"/>
            </w:pPr>
            <w:r>
              <w:rPr>
                <w:lang w:eastAsia="ru-RU"/>
                <w14:ligatures w14:val="standard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369381</wp:posOffset>
                  </wp:positionH>
                  <wp:positionV relativeFrom="paragraph">
                    <wp:posOffset>108585</wp:posOffset>
                  </wp:positionV>
                  <wp:extent cx="1385673" cy="1398270"/>
                  <wp:effectExtent l="0" t="0" r="508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20" cy="140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3EE3" w:rsidRPr="006E3EE3">
              <w:rPr>
                <w:rFonts w:ascii="Times New Roman" w:hAnsi="Times New Roman" w:cs="Times New Roman"/>
                <w:b/>
                <w:i/>
                <w:color w:val="002060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color w:val="002060"/>
              </w:rPr>
              <w:t>Экологический арт</w:t>
            </w:r>
            <w:r w:rsidR="006E3EE3" w:rsidRPr="006E3EE3">
              <w:rPr>
                <w:rFonts w:ascii="Times New Roman" w:hAnsi="Times New Roman" w:cs="Times New Roman"/>
                <w:b/>
                <w:i/>
                <w:color w:val="002060"/>
              </w:rPr>
              <w:t>»</w:t>
            </w:r>
          </w:p>
          <w:p w:rsidR="006E3EE3" w:rsidRPr="006E3EE3" w:rsidRDefault="00F2224E" w:rsidP="006E3EE3">
            <w:pPr>
              <w:rPr>
                <w:rFonts w:ascii="Times New Roman" w:hAnsi="Times New Roman" w:cs="Times New Roman"/>
              </w:rPr>
            </w:pPr>
            <w:r>
              <w:rPr>
                <w:lang w:eastAsia="ru-RU"/>
                <w14:ligatures w14:val="standard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66675</wp:posOffset>
                  </wp:positionV>
                  <wp:extent cx="1027430" cy="1557655"/>
                  <wp:effectExtent l="0" t="0" r="1270" b="4445"/>
                  <wp:wrapTight wrapText="bothSides">
                    <wp:wrapPolygon edited="0">
                      <wp:start x="1602" y="0"/>
                      <wp:lineTo x="0" y="528"/>
                      <wp:lineTo x="0" y="20077"/>
                      <wp:lineTo x="400" y="21133"/>
                      <wp:lineTo x="1602" y="21397"/>
                      <wp:lineTo x="19624" y="21397"/>
                      <wp:lineTo x="20826" y="21133"/>
                      <wp:lineTo x="21226" y="20077"/>
                      <wp:lineTo x="21226" y="528"/>
                      <wp:lineTo x="19624" y="0"/>
                      <wp:lineTo x="1602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3EE3" w:rsidRPr="006E3EE3" w:rsidRDefault="006E3EE3" w:rsidP="006E3EE3">
            <w:pPr>
              <w:rPr>
                <w:rFonts w:ascii="Times New Roman" w:hAnsi="Times New Roman" w:cs="Times New Roman"/>
              </w:rPr>
            </w:pPr>
          </w:p>
          <w:p w:rsidR="006E3EE3" w:rsidRPr="006E3EE3" w:rsidRDefault="006E3EE3" w:rsidP="006E3EE3">
            <w:pPr>
              <w:rPr>
                <w:rFonts w:ascii="Times New Roman" w:hAnsi="Times New Roman" w:cs="Times New Roman"/>
              </w:rPr>
            </w:pPr>
          </w:p>
          <w:p w:rsidR="006E3EE3" w:rsidRPr="006E3EE3" w:rsidRDefault="006E3EE3" w:rsidP="006E3EE3">
            <w:pPr>
              <w:rPr>
                <w:rFonts w:ascii="Times New Roman" w:hAnsi="Times New Roman" w:cs="Times New Roman"/>
              </w:rPr>
            </w:pPr>
          </w:p>
          <w:p w:rsidR="00F2224E" w:rsidRDefault="00B70DE5" w:rsidP="006E3EE3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F2224E">
              <w:rPr>
                <w:b/>
                <w:color w:val="002060"/>
                <w:lang w:eastAsia="ru-RU"/>
                <w14:ligatures w14:val="standard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187325</wp:posOffset>
                  </wp:positionV>
                  <wp:extent cx="1905000" cy="1485265"/>
                  <wp:effectExtent l="0" t="0" r="0" b="635"/>
                  <wp:wrapTight wrapText="bothSides">
                    <wp:wrapPolygon edited="0">
                      <wp:start x="864" y="0"/>
                      <wp:lineTo x="0" y="554"/>
                      <wp:lineTo x="0" y="21055"/>
                      <wp:lineTo x="864" y="21332"/>
                      <wp:lineTo x="20520" y="21332"/>
                      <wp:lineTo x="21384" y="21055"/>
                      <wp:lineTo x="21384" y="554"/>
                      <wp:lineTo x="20520" y="0"/>
                      <wp:lineTo x="864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3EE3" w:rsidRPr="00F2224E" w:rsidRDefault="00C26AF3" w:rsidP="006E3EE3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lang w:eastAsia="ru-RU"/>
                <w14:ligatures w14:val="standard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815340</wp:posOffset>
                  </wp:positionV>
                  <wp:extent cx="1437005" cy="1649730"/>
                  <wp:effectExtent l="0" t="0" r="0" b="7620"/>
                  <wp:wrapTight wrapText="bothSides">
                    <wp:wrapPolygon edited="0">
                      <wp:start x="1145" y="0"/>
                      <wp:lineTo x="0" y="499"/>
                      <wp:lineTo x="0" y="21201"/>
                      <wp:lineTo x="1145" y="21450"/>
                      <wp:lineTo x="20044" y="21450"/>
                      <wp:lineTo x="21190" y="21201"/>
                      <wp:lineTo x="21190" y="499"/>
                      <wp:lineTo x="20044" y="0"/>
                      <wp:lineTo x="1145" y="0"/>
                    </wp:wrapPolygon>
                  </wp:wrapTight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649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E40">
              <w:rPr>
                <w:lang w:eastAsia="ru-RU"/>
                <w14:ligatures w14:val="standard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1337310</wp:posOffset>
                  </wp:positionV>
                  <wp:extent cx="1511300" cy="1133290"/>
                  <wp:effectExtent l="0" t="0" r="0" b="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68" cy="1135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24E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</w:t>
            </w:r>
            <w:r w:rsidR="006E3EE3" w:rsidRPr="00F2224E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Подарок библиотеке им. В. Дубинина </w:t>
            </w:r>
          </w:p>
          <w:p w:rsidR="006E3EE3" w:rsidRPr="006E3EE3" w:rsidRDefault="006E3EE3" w:rsidP="006E3EE3">
            <w:pPr>
              <w:rPr>
                <w:rFonts w:ascii="Times New Roman" w:hAnsi="Times New Roman" w:cs="Times New Roman"/>
              </w:rPr>
            </w:pPr>
          </w:p>
          <w:p w:rsidR="00D542BE" w:rsidRPr="006E3EE3" w:rsidRDefault="00D542BE" w:rsidP="006E3E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5A7DA5" w:rsidRDefault="005A7DA5" w:rsidP="0063384F">
            <w:pPr>
              <w:pStyle w:val="affffa"/>
              <w:rPr>
                <w:sz w:val="12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1F6157" w:rsidRPr="005C6292" w:rsidRDefault="005C6292" w:rsidP="005C6292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895350</wp:posOffset>
                  </wp:positionV>
                  <wp:extent cx="184785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32" name="Рисунок 1" descr="http://qrcoder.ru/code/?https%3A%2F%2Fds24-krasnoyarsk-r04.gosweb.gosuslugi.ru%2Feko-shkolazelenyy-flag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ds24-krasnoyarsk-r04.gosweb.gosuslugi.ru%2Feko-shkolazelenyy-flag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="001F6157"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Сканируйте </w:t>
            </w:r>
            <w:r w:rsidR="001F6157"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en-US"/>
              </w:rPr>
              <w:t>QR</w:t>
            </w:r>
            <w:r w:rsidR="001F6157"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-код, чтобы </w:t>
            </w:r>
            <w:r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  </w:t>
            </w:r>
            <w:r w:rsidR="001F6157"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перейти на официальную страницу </w:t>
            </w:r>
            <w:r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МАДОУ № 24 </w:t>
            </w:r>
            <w:r w:rsidR="001F6157"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Экошкол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а</w:t>
            </w:r>
            <w:r w:rsidR="001F6157" w:rsidRPr="005C629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/Зеленый флаг и узнать больше о наших инициативах и мероприятиях</w:t>
            </w:r>
          </w:p>
          <w:p w:rsidR="001F6157" w:rsidRPr="001F6157" w:rsidRDefault="004A7397" w:rsidP="001F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292"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  <w14:ligatures w14:val="standard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4333875</wp:posOffset>
                      </wp:positionV>
                      <wp:extent cx="2076450" cy="1562100"/>
                      <wp:effectExtent l="0" t="0" r="0" b="0"/>
                      <wp:wrapNone/>
                      <wp:docPr id="30" name="Группа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562100"/>
                                <a:chOff x="0" y="0"/>
                                <a:chExt cx="1724025" cy="1135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Рисунок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1230" b="85246" l="1042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Рисунок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371475"/>
                                  <a:ext cx="809625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667801" id="Группа 30" o:spid="_x0000_s1026" style="position:absolute;margin-left:36.7pt;margin-top:341.25pt;width:163.5pt;height:123pt;z-index:251660288;mso-width-relative:margin;mso-height-relative:margin" coordsize="17240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4" o:spid="_x0000_s1027" type="#_x0000_t75" style="position:absolute;width:17240;height: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">
                        <v:imagedata r:id="rId26" o:title=""/>
                        <v:path arrowok="t"/>
                      </v:shape>
                      <v:shape id="Рисунок 27" o:spid="_x0000_s1028" type="#_x0000_t75" style="position:absolute;left:8382;top:3714;width:8096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A7DA5" w:rsidTr="00D04F8E">
        <w:trPr>
          <w:trHeight w:val="5386"/>
        </w:trPr>
        <w:tc>
          <w:tcPr>
            <w:tcW w:w="4962" w:type="dxa"/>
          </w:tcPr>
          <w:p w:rsidR="00A75C14" w:rsidRPr="005C6292" w:rsidRDefault="00FB6FB0" w:rsidP="006F3820">
            <w:pPr>
              <w:spacing w:after="0"/>
              <w:ind w:left="-546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>
              <w:rPr>
                <w:sz w:val="10"/>
                <w:lang w:eastAsia="ru-RU"/>
                <w14:ligatures w14:val="standar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A9F8A0F" wp14:editId="25801E5E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810895</wp:posOffset>
                      </wp:positionV>
                      <wp:extent cx="3114675" cy="11144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785"/>
                          <wp:lineTo x="21666" y="21785"/>
                          <wp:lineTo x="21666" y="0"/>
                          <wp:lineTo x="0" y="0"/>
                        </wp:wrapPolygon>
                      </wp:wrapTight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46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F3820" w:rsidRPr="006F3820" w:rsidRDefault="006F3820" w:rsidP="006F3820">
                                  <w:pPr>
                                    <w:pStyle w:val="affff5"/>
                                    <w:spacing w:after="0"/>
                                    <w:ind w:left="-142"/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Pr="006F3820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Для </w:t>
                                  </w:r>
                                  <w:r w:rsidR="00FB6FB0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изготовления магнита на</w:t>
                                  </w:r>
                                  <w:r w:rsidR="00860D3D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 w:rsidR="00FB6FB0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 понадобятся следующие материалы:</w:t>
                                  </w:r>
                                </w:p>
                                <w:p w:rsidR="006F3820" w:rsidRDefault="006F3820" w:rsidP="006F3820">
                                  <w:pPr>
                                    <w:spacing w:after="0"/>
                                    <w:ind w:left="-142"/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 w:rsidRPr="006F3820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картон, ножницы, клей, линейка, карандаш,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коктейльные </w:t>
                                  </w:r>
                                  <w:r w:rsidRPr="006F3820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трубочки,</w:t>
                                  </w:r>
                                </w:p>
                                <w:p w:rsidR="006F3820" w:rsidRPr="006F3820" w:rsidRDefault="006F3820" w:rsidP="006F3820">
                                  <w:pPr>
                                    <w:spacing w:after="0"/>
                                    <w:ind w:left="-142"/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 w:rsidRPr="006F3820"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клей- пистолет.</w:t>
                                  </w:r>
                                </w:p>
                                <w:p w:rsidR="006F3820" w:rsidRDefault="006F3820" w:rsidP="006F3820">
                                  <w:pPr>
                                    <w:ind w:left="-14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F8A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4" o:spid="_x0000_s1026" type="#_x0000_t202" style="position:absolute;left:0;text-align:left;margin-left:-5.45pt;margin-top:63.85pt;width:245.25pt;height:87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" fillcolor="white [3201]" strokecolor="white [3212]" strokeweight=".5pt">
                      <v:textbox>
                        <w:txbxContent>
                          <w:p w:rsidR="006F3820" w:rsidRPr="006F3820" w:rsidRDefault="006F3820" w:rsidP="006F3820">
                            <w:pPr>
                              <w:pStyle w:val="affff5"/>
                              <w:spacing w:after="0"/>
                              <w:ind w:left="-142"/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1.</w:t>
                            </w:r>
                            <w:r w:rsidRPr="006F3820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 xml:space="preserve">Для </w:t>
                            </w:r>
                            <w:r w:rsidR="00FB6FB0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изготовления магнита на</w:t>
                            </w:r>
                            <w:r w:rsidR="00860D3D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м</w:t>
                            </w:r>
                            <w:r w:rsidR="00FB6FB0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 xml:space="preserve"> понадобятся следующие материалы:</w:t>
                            </w:r>
                          </w:p>
                          <w:p w:rsidR="006F3820" w:rsidRDefault="006F3820" w:rsidP="006F3820">
                            <w:pPr>
                              <w:spacing w:after="0"/>
                              <w:ind w:left="-142"/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 w:rsidRPr="006F3820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 xml:space="preserve">картон, ножницы, клей, линейка, карандаш,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 xml:space="preserve">коктейльные </w:t>
                            </w:r>
                            <w:r w:rsidRPr="006F3820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трубочки,</w:t>
                            </w:r>
                          </w:p>
                          <w:p w:rsidR="006F3820" w:rsidRPr="006F3820" w:rsidRDefault="006F3820" w:rsidP="006F3820">
                            <w:pPr>
                              <w:spacing w:after="0"/>
                              <w:ind w:left="-142"/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 w:rsidRPr="006F3820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клей- пистолет.</w:t>
                            </w:r>
                          </w:p>
                          <w:p w:rsidR="006F3820" w:rsidRDefault="006F3820" w:rsidP="006F3820">
                            <w:pPr>
                              <w:ind w:left="-142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42AD4">
              <w:rPr>
                <w:rFonts w:ascii="Calibri" w:eastAsia="Calibri" w:hAnsi="Calibri" w:cs="Times New Roman"/>
                <w:sz w:val="22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1953895</wp:posOffset>
                  </wp:positionV>
                  <wp:extent cx="3016250" cy="2009775"/>
                  <wp:effectExtent l="0" t="0" r="0" b="9525"/>
                  <wp:wrapTopAndBottom/>
                  <wp:docPr id="49" name="Рисунок 49" descr="C:\Users\Казанцевы\Desktop\втулка\174307272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занцевы\Desktop\втулка\174307272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3820">
              <w:rPr>
                <w:sz w:val="10"/>
                <w:lang w:eastAsia="ru-RU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A592B93" wp14:editId="79E9A3E7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3878580</wp:posOffset>
                      </wp:positionV>
                      <wp:extent cx="3095625" cy="2762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2345"/>
                          <wp:lineTo x="21666" y="22345"/>
                          <wp:lineTo x="21666" y="0"/>
                          <wp:lineTo x="0" y="0"/>
                        </wp:wrapPolygon>
                      </wp:wrapTight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6F3820" w:rsidRPr="006F3820" w:rsidRDefault="006F3820" w:rsidP="006F3820">
                                  <w:pPr>
                                    <w:pStyle w:val="affff5"/>
                                    <w:spacing w:after="0"/>
                                    <w:ind w:left="-142"/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2.Наклеиваем фон на картон.</w:t>
                                  </w:r>
                                  <w:r w:rsidR="00D04F8E" w:rsidRPr="00D04F8E">
                                    <w:rPr>
                                      <w:rFonts w:ascii="Calibri" w:eastAsia="Calibri" w:hAnsi="Calibri" w:cs="Times New Roman"/>
                                      <w:sz w:val="22"/>
                                    </w:rPr>
                                    <w:t xml:space="preserve"> </w:t>
                                  </w:r>
                                  <w:r w:rsidR="00D04F8E" w:rsidRPr="006F3820">
                                    <w:rPr>
                                      <w:rFonts w:ascii="Calibri" w:eastAsia="Calibri" w:hAnsi="Calibri" w:cs="Times New Roman"/>
                                      <w:sz w:val="22"/>
                                      <w:lang w:eastAsia="ru-RU"/>
                                    </w:rPr>
                                    <w:drawing>
                                      <wp:inline distT="0" distB="0" distL="0" distR="0" wp14:anchorId="6F468C3A" wp14:editId="007E8183">
                                        <wp:extent cx="2223023" cy="1628079"/>
                                        <wp:effectExtent l="0" t="0" r="6350" b="0"/>
                                        <wp:docPr id="93" name="Рисунок 93" descr="C:\Users\Казанцевы\Desktop\втулка\1743075669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Казанцевы\Desktop\втулка\1743075669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5933" cy="1644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F3820" w:rsidRDefault="006F3820" w:rsidP="006F3820">
                                  <w:pPr>
                                    <w:ind w:left="-14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92B93" id="Надпись 55" o:spid="_x0000_s1027" type="#_x0000_t202" style="position:absolute;left:0;text-align:left;margin-left:-5.75pt;margin-top:305.4pt;width:243.75pt;height:2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" fillcolor="window" strokecolor="window" strokeweight=".5pt">
                      <v:textbox>
                        <w:txbxContent>
                          <w:p w:rsidR="006F3820" w:rsidRPr="006F3820" w:rsidRDefault="006F3820" w:rsidP="006F3820">
                            <w:pPr>
                              <w:pStyle w:val="affff5"/>
                              <w:spacing w:after="0"/>
                              <w:ind w:left="-142"/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2.Наклеиваем фон на картон.</w:t>
                            </w:r>
                            <w:r w:rsidR="00D04F8E" w:rsidRPr="00D04F8E">
                              <w:rPr>
                                <w:rFonts w:ascii="Calibri" w:eastAsia="Calibri" w:hAnsi="Calibri" w:cs="Times New Roman"/>
                                <w:sz w:val="22"/>
                              </w:rPr>
                              <w:t xml:space="preserve"> </w:t>
                            </w:r>
                            <w:r w:rsidR="00D04F8E" w:rsidRPr="006F3820">
                              <w:rPr>
                                <w:rFonts w:ascii="Calibri" w:eastAsia="Calibri" w:hAnsi="Calibri" w:cs="Times New Roman"/>
                                <w:sz w:val="22"/>
                              </w:rPr>
                              <w:drawing>
                                <wp:inline distT="0" distB="0" distL="0" distR="0" wp14:anchorId="6F468C3A" wp14:editId="007E8183">
                                  <wp:extent cx="2223023" cy="1628079"/>
                                  <wp:effectExtent l="0" t="0" r="6350" b="0"/>
                                  <wp:docPr id="93" name="Рисунок 93" descr="C:\Users\Казанцевы\Desktop\втулка\1743075669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Казанцевы\Desktop\втулка\1743075669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933" cy="1644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3820" w:rsidRDefault="006F3820" w:rsidP="006F3820">
                            <w:pPr>
                              <w:ind w:left="-142"/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Pr="00D04F8E">
              <w:rPr>
                <w:rFonts w:ascii="Calibri" w:eastAsia="Calibri" w:hAnsi="Calibri" w:cs="Times New Roman"/>
                <w:sz w:val="22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4211955</wp:posOffset>
                  </wp:positionV>
                  <wp:extent cx="3082290" cy="2562225"/>
                  <wp:effectExtent l="0" t="0" r="3810" b="9525"/>
                  <wp:wrapTight wrapText="bothSides">
                    <wp:wrapPolygon edited="0">
                      <wp:start x="534" y="0"/>
                      <wp:lineTo x="0" y="321"/>
                      <wp:lineTo x="0" y="21359"/>
                      <wp:lineTo x="534" y="21520"/>
                      <wp:lineTo x="20959" y="21520"/>
                      <wp:lineTo x="21493" y="21359"/>
                      <wp:lineTo x="21493" y="321"/>
                      <wp:lineTo x="20959" y="0"/>
                      <wp:lineTo x="534" y="0"/>
                    </wp:wrapPolygon>
                  </wp:wrapTight>
                  <wp:docPr id="59" name="Рисунок 59" descr="C:\Users\Казанцевы\Desktop\втулка\174307566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занцевы\Desktop\втулка\1743075669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" w:type="dxa"/>
          </w:tcPr>
          <w:p w:rsidR="005A7DA5" w:rsidRDefault="006F3820" w:rsidP="00A75C14">
            <w:pPr>
              <w:pStyle w:val="affffa"/>
              <w:rPr>
                <w:sz w:val="12"/>
              </w:rPr>
            </w:pPr>
            <w:r>
              <w:rPr>
                <w:sz w:val="10"/>
                <w:lang w:eastAsia="ru-RU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-3620135</wp:posOffset>
                      </wp:positionH>
                      <wp:positionV relativeFrom="paragraph">
                        <wp:posOffset>-74295</wp:posOffset>
                      </wp:positionV>
                      <wp:extent cx="3676650" cy="7134225"/>
                      <wp:effectExtent l="0" t="0" r="19050" b="2857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0" cy="713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3820" w:rsidRDefault="006F3820" w:rsidP="006F382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8" style="position:absolute;margin-left:-285.05pt;margin-top:-5.85pt;width:289.5pt;height:56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" fillcolor="white [3212]" strokecolor="#7030a0" strokeweight="1pt">
                      <v:textbox>
                        <w:txbxContent>
                          <w:p w:rsidR="006F3820" w:rsidRDefault="006F3820" w:rsidP="006F382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00" w:type="dxa"/>
            <w:vAlign w:val="bottom"/>
          </w:tcPr>
          <w:p w:rsidR="005A7DA5" w:rsidRPr="005D27CA" w:rsidRDefault="00FB6FB0" w:rsidP="00A75C14">
            <w:pPr>
              <w:pStyle w:val="af0"/>
              <w:rPr>
                <w:rFonts w:eastAsiaTheme="minorHAnsi"/>
                <w:b/>
              </w:rPr>
            </w:pPr>
            <w:r w:rsidRPr="00D04F8E">
              <w:rPr>
                <w:sz w:val="10"/>
                <w:lang w:eastAsia="ru-RU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661A9350" wp14:editId="249263E4">
                      <wp:simplePos x="0" y="0"/>
                      <wp:positionH relativeFrom="margin">
                        <wp:posOffset>-82550</wp:posOffset>
                      </wp:positionH>
                      <wp:positionV relativeFrom="paragraph">
                        <wp:posOffset>3597910</wp:posOffset>
                      </wp:positionV>
                      <wp:extent cx="3009900" cy="3238500"/>
                      <wp:effectExtent l="0" t="0" r="19050" b="19050"/>
                      <wp:wrapSquare wrapText="bothSides"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3238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D04F8E" w:rsidRPr="00D04F8E" w:rsidRDefault="00D04F8E" w:rsidP="00D04F8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  <w:r w:rsidRPr="00D04F8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 помощью ножниц , нарезаем определенной длинны коктейльные  трубочки. </w:t>
                                  </w:r>
                                </w:p>
                                <w:p w:rsidR="00D04F8E" w:rsidRDefault="00FB6FB0" w:rsidP="00D04F8E">
                                  <w:pPr>
                                    <w:pStyle w:val="affff5"/>
                                    <w:spacing w:after="0"/>
                                    <w:ind w:left="-142"/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 wp14:anchorId="0BBD1E36" wp14:editId="713CC70B">
                                        <wp:extent cx="2611120" cy="2957563"/>
                                        <wp:effectExtent l="0" t="0" r="0" b="0"/>
                                        <wp:docPr id="8" name="Рисунок 8" descr="C:\Users\Казанцевы\Desktop\втулка\174307729677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Казанцевы\Desktop\втулка\174307729677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1120" cy="29575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A9350" id="Надпись 77" o:spid="_x0000_s1029" type="#_x0000_t202" style="position:absolute;margin-left:-6.5pt;margin-top:283.3pt;width:237pt;height:25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" fillcolor="window" strokecolor="window" strokeweight=".5pt">
                      <v:textbox>
                        <w:txbxContent>
                          <w:p w:rsidR="00D04F8E" w:rsidRPr="00D04F8E" w:rsidRDefault="00D04F8E" w:rsidP="00D04F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.</w:t>
                            </w:r>
                            <w:r w:rsidRPr="00D04F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помощью ножниц , нарезаем определенной длинны коктейльные  трубочки. </w:t>
                            </w:r>
                          </w:p>
                          <w:p w:rsidR="00D04F8E" w:rsidRDefault="00FB6FB0" w:rsidP="00D04F8E">
                            <w:pPr>
                              <w:pStyle w:val="affff5"/>
                              <w:spacing w:after="0"/>
                              <w:ind w:left="-142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 wp14:anchorId="0BBD1E36" wp14:editId="713CC70B">
                                  <wp:extent cx="2611120" cy="2957563"/>
                                  <wp:effectExtent l="0" t="0" r="0" b="0"/>
                                  <wp:docPr id="8" name="Рисунок 8" descr="C:\Users\Казанцевы\Desktop\втулка\17430772967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Казанцевы\Desktop\втулка\17430772967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120" cy="2957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5A7DA5" w:rsidRDefault="005A7DA5" w:rsidP="00A75C14">
            <w:pPr>
              <w:pStyle w:val="affffa"/>
              <w:rPr>
                <w:sz w:val="12"/>
              </w:rPr>
            </w:pPr>
          </w:p>
        </w:tc>
        <w:tc>
          <w:tcPr>
            <w:tcW w:w="4252" w:type="dxa"/>
            <w:vAlign w:val="bottom"/>
          </w:tcPr>
          <w:p w:rsidR="003D4410" w:rsidRPr="003D4410" w:rsidRDefault="003D4410" w:rsidP="003D44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DA5" w:rsidRPr="003D4410" w:rsidRDefault="003D4410" w:rsidP="003D4410">
            <w:pPr>
              <w:pStyle w:val="affffa"/>
              <w:rPr>
                <w:rFonts w:ascii="Times New Roman" w:hAnsi="Times New Roman" w:cs="Times New Roman"/>
                <w:sz w:val="28"/>
                <w:szCs w:val="28"/>
              </w:rPr>
            </w:pPr>
            <w:r w:rsidRPr="00D04F8E">
              <w:rPr>
                <w:sz w:val="10"/>
                <w:lang w:eastAsia="ru-RU"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2CBB2C77" wp14:editId="23A5AAFF">
                      <wp:simplePos x="0" y="0"/>
                      <wp:positionH relativeFrom="margin">
                        <wp:posOffset>-82550</wp:posOffset>
                      </wp:positionH>
                      <wp:positionV relativeFrom="paragraph">
                        <wp:posOffset>2668905</wp:posOffset>
                      </wp:positionV>
                      <wp:extent cx="3105150" cy="35623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01" name="Надпись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3562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3D4410" w:rsidRPr="003D4410" w:rsidRDefault="003D4410" w:rsidP="003D4410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6. </w:t>
                                  </w:r>
                                  <w:r w:rsidR="00FB6FB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На обратной стороне при помощи клеевого пистолета приклеиваем магннит.</w:t>
                                  </w:r>
                                </w:p>
                                <w:p w:rsidR="003D4410" w:rsidRDefault="00FB6FB0" w:rsidP="003D4410"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 wp14:anchorId="5F012BF7" wp14:editId="4B009C44">
                                        <wp:extent cx="3042205" cy="2371725"/>
                                        <wp:effectExtent l="0" t="0" r="6350" b="0"/>
                                        <wp:docPr id="10" name="Рисунок 10" descr="C:\Users\Казанцевы\Desktop\втулка\17430793073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Казанцевы\Desktop\втулка\17430793073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65544" cy="2389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B2C77" id="Надпись 101" o:spid="_x0000_s1030" type="#_x0000_t202" style="position:absolute;margin-left:-6.5pt;margin-top:210.15pt;width:244.5pt;height:280.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" fillcolor="window" strokecolor="window" strokeweight=".5pt">
                      <v:textbox>
                        <w:txbxContent>
                          <w:p w:rsidR="003D4410" w:rsidRPr="003D4410" w:rsidRDefault="003D4410" w:rsidP="003D4410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F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обратной стороне при помощи клеевого пистолета приклеиваем магннит.</w:t>
                            </w:r>
                          </w:p>
                          <w:p w:rsidR="003D4410" w:rsidRDefault="00FB6FB0" w:rsidP="003D4410"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 wp14:anchorId="5F012BF7" wp14:editId="4B009C44">
                                  <wp:extent cx="3042205" cy="2371725"/>
                                  <wp:effectExtent l="0" t="0" r="6350" b="0"/>
                                  <wp:docPr id="10" name="Рисунок 10" descr="C:\Users\Казанцевы\Desktop\втулка\17430793073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Казанцевы\Desktop\втулка\17430793073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544" cy="238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</w:tc>
      </w:tr>
    </w:tbl>
    <w:bookmarkStart w:id="0" w:name="_GoBack"/>
    <w:p w:rsidR="00ED7C90" w:rsidRPr="00A87F92" w:rsidRDefault="00FB6FB0" w:rsidP="00A87F92">
      <w:pPr>
        <w:spacing w:after="0"/>
        <w:rPr>
          <w:sz w:val="10"/>
        </w:rPr>
      </w:pPr>
      <w:r>
        <w:rPr>
          <w:sz w:val="10"/>
          <w:lang w:eastAsia="ru-RU"/>
          <w14:ligatures w14:val="standard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-74295</wp:posOffset>
                </wp:positionV>
                <wp:extent cx="3343275" cy="7143750"/>
                <wp:effectExtent l="0" t="0" r="28575" b="190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714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41A06" id="Прямоугольник 102" o:spid="_x0000_s1026" style="position:absolute;margin-left:534.75pt;margin-top:-5.85pt;width:263.25pt;height:562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" fillcolor="white [3212]" strokecolor="#7030a0" strokeweight="1pt"/>
            </w:pict>
          </mc:Fallback>
        </mc:AlternateContent>
      </w:r>
      <w:bookmarkEnd w:id="0"/>
      <w:r w:rsidR="003D4410" w:rsidRPr="00261629">
        <w:rPr>
          <w:sz w:val="10"/>
          <w:lang w:eastAsia="ru-RU"/>
          <w14:ligatures w14:val="standard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09A8B11" wp14:editId="23D5EB3C">
                <wp:simplePos x="0" y="0"/>
                <wp:positionH relativeFrom="margin">
                  <wp:posOffset>6928485</wp:posOffset>
                </wp:positionH>
                <wp:positionV relativeFrom="paragraph">
                  <wp:posOffset>0</wp:posOffset>
                </wp:positionV>
                <wp:extent cx="3209925" cy="3143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4" y="21600"/>
                    <wp:lineTo x="21664" y="0"/>
                    <wp:lineTo x="0" y="0"/>
                  </wp:wrapPolygon>
                </wp:wrapTight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14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61629" w:rsidRPr="00BF371C" w:rsidRDefault="00261629" w:rsidP="002616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5.</w:t>
                            </w:r>
                            <w:r w:rsidR="00BF371C" w:rsidRPr="00BF371C">
                              <w:t xml:space="preserve"> </w:t>
                            </w:r>
                            <w:r w:rsidR="00BF371C" w:rsidRPr="00BF37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Трубочки приклеиваем на трафарет с помощью клей пистолета.</w:t>
                            </w:r>
                            <w:r w:rsidR="003D4410" w:rsidRPr="003D4410">
                              <w:rPr>
                                <w:lang w:eastAsia="ru-RU"/>
                              </w:rPr>
                              <w:t xml:space="preserve"> </w:t>
                            </w:r>
                            <w:r w:rsidR="003D4410">
                              <w:rPr>
                                <w:lang w:eastAsia="ru-RU"/>
                              </w:rPr>
                              <w:drawing>
                                <wp:inline distT="0" distB="0" distL="0" distR="0" wp14:anchorId="7058C4C6" wp14:editId="1881D831">
                                  <wp:extent cx="2819400" cy="2590800"/>
                                  <wp:effectExtent l="0" t="0" r="0" b="0"/>
                                  <wp:docPr id="94" name="Рисунок 94" descr="C:\Users\Казанцевы\Desktop\втулка\17430786373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Казанцевы\Desktop\втулка\17430786373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2648" cy="259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1629" w:rsidRDefault="00261629" w:rsidP="00261629">
                            <w:pPr>
                              <w:pStyle w:val="affff5"/>
                              <w:spacing w:after="0"/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8B11" id="Надпись 79" o:spid="_x0000_s1031" type="#_x0000_t202" style="position:absolute;margin-left:545.55pt;margin-top:0;width:252.75pt;height:247.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" fillcolor="window" strokecolor="window" strokeweight=".5pt">
                <v:textbox>
                  <w:txbxContent>
                    <w:p w:rsidR="00261629" w:rsidRPr="00BF371C" w:rsidRDefault="00261629" w:rsidP="002616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noProof w:val="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eastAsia="Calibri" w:hAnsi="Times New Roman" w:cs="Times New Roman"/>
                          <w:noProof w:val="0"/>
                          <w:sz w:val="28"/>
                          <w:szCs w:val="28"/>
                        </w:rPr>
                        <w:t>.</w:t>
                      </w:r>
                      <w:r w:rsidR="00BF371C" w:rsidRPr="00BF371C">
                        <w:t xml:space="preserve"> </w:t>
                      </w:r>
                      <w:r w:rsidR="00BF371C" w:rsidRPr="00BF37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Трубочки приклеиваем на трафарет с помощью клей пистолета.</w:t>
                      </w:r>
                      <w:r w:rsidR="003D4410" w:rsidRPr="003D4410">
                        <w:rPr>
                          <w:lang w:eastAsia="ru-RU"/>
                        </w:rPr>
                        <w:t xml:space="preserve"> </w:t>
                      </w:r>
                      <w:r w:rsidR="003D4410">
                        <w:rPr>
                          <w:lang w:eastAsia="ru-RU"/>
                        </w:rPr>
                        <w:drawing>
                          <wp:inline distT="0" distB="0" distL="0" distR="0" wp14:anchorId="7058C4C6" wp14:editId="1881D831">
                            <wp:extent cx="2819400" cy="2590800"/>
                            <wp:effectExtent l="0" t="0" r="0" b="0"/>
                            <wp:docPr id="94" name="Рисунок 94" descr="C:\Users\Казанцевы\Desktop\втулка\17430786373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Казанцевы\Desktop\втулка\17430786373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2648" cy="2593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1629" w:rsidRDefault="00261629" w:rsidP="00261629">
                      <w:pPr>
                        <w:pStyle w:val="affff5"/>
                        <w:spacing w:after="0"/>
                        <w:ind w:left="-142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D4410" w:rsidRPr="00D04F8E">
        <w:rPr>
          <w:sz w:val="10"/>
          <w:lang w:eastAsia="ru-RU"/>
          <w14:ligatures w14:val="standard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2181FF8" wp14:editId="128F3C4C">
                <wp:simplePos x="0" y="0"/>
                <wp:positionH relativeFrom="margin">
                  <wp:posOffset>3600450</wp:posOffset>
                </wp:positionH>
                <wp:positionV relativeFrom="paragraph">
                  <wp:posOffset>1905</wp:posOffset>
                </wp:positionV>
                <wp:extent cx="3057525" cy="35433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7" y="21600"/>
                    <wp:lineTo x="21667" y="0"/>
                    <wp:lineTo x="0" y="0"/>
                  </wp:wrapPolygon>
                </wp:wrapTight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54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D04F8E" w:rsidRPr="003D4410" w:rsidRDefault="00D04F8E" w:rsidP="003D4410">
                            <w:pPr>
                              <w:pStyle w:val="affff5"/>
                              <w:spacing w:after="0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>3.</w:t>
                            </w:r>
                            <w:r w:rsidRPr="00D04F8E">
                              <w:rPr>
                                <w:rFonts w:ascii="Times New Roman" w:eastAsia="Calibri" w:hAnsi="Times New Roman" w:cs="Times New Roman"/>
                                <w:noProof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F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Вырезаем и наклеиваем</w:t>
                            </w:r>
                            <w:r w:rsidRPr="00D04F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трафарет с изображением «</w:t>
                            </w:r>
                            <w:r w:rsidR="003D44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Красноярских </w:t>
                            </w:r>
                            <w:r w:rsidRPr="00D04F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Столбов»</w:t>
                            </w:r>
                            <w:r w:rsidR="003D4410" w:rsidRPr="003D4410">
                              <w:rPr>
                                <w:lang w:eastAsia="ru-RU"/>
                                <w14:ligatures w14:val="standard"/>
                              </w:rPr>
                              <w:t xml:space="preserve"> </w:t>
                            </w:r>
                            <w:r w:rsidR="003D4410">
                              <w:rPr>
                                <w:lang w:eastAsia="ru-RU"/>
                                <w14:ligatures w14:val="standard"/>
                              </w:rPr>
                              <w:drawing>
                                <wp:inline distT="0" distB="0" distL="0" distR="0" wp14:anchorId="33B45384" wp14:editId="72E7DB03">
                                  <wp:extent cx="3038475" cy="2752725"/>
                                  <wp:effectExtent l="0" t="0" r="9525" b="9525"/>
                                  <wp:docPr id="61" name="Рисунок 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61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1FF8" id="Надпись 65" o:spid="_x0000_s1032" type="#_x0000_t202" style="position:absolute;margin-left:283.5pt;margin-top:.15pt;width:240.75pt;height:279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" fillcolor="window" strokecolor="window" strokeweight=".5pt">
                <v:textbox>
                  <w:txbxContent>
                    <w:p w:rsidR="00D04F8E" w:rsidRPr="003D4410" w:rsidRDefault="00D04F8E" w:rsidP="003D4410">
                      <w:pPr>
                        <w:pStyle w:val="affff5"/>
                        <w:spacing w:after="0"/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noProof w:val="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Calibri" w:hAnsi="Times New Roman" w:cs="Times New Roman"/>
                          <w:noProof w:val="0"/>
                          <w:sz w:val="28"/>
                          <w:szCs w:val="28"/>
                        </w:rPr>
                        <w:t>.</w:t>
                      </w:r>
                      <w:r w:rsidRPr="00D04F8E">
                        <w:rPr>
                          <w:rFonts w:ascii="Times New Roman" w:eastAsia="Calibri" w:hAnsi="Times New Roman" w:cs="Times New Roman"/>
                          <w:noProof w:val="0"/>
                          <w:sz w:val="28"/>
                          <w:szCs w:val="28"/>
                        </w:rPr>
                        <w:t xml:space="preserve"> </w:t>
                      </w:r>
                      <w:r w:rsidR="00FB6F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Вырезаем и наклеиваем</w:t>
                      </w:r>
                      <w:r w:rsidRPr="00D04F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трафарет с из</w:t>
                      </w:r>
                      <w:r w:rsidRPr="00D04F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ображением «</w:t>
                      </w:r>
                      <w:r w:rsidR="003D44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Красноярских </w:t>
                      </w:r>
                      <w:r w:rsidRPr="00D04F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Столбов»</w:t>
                      </w:r>
                      <w:r w:rsidR="003D4410" w:rsidRPr="003D4410">
                        <w:rPr>
                          <w:lang w:eastAsia="ru-RU"/>
                          <w14:ligatures w14:val="standard"/>
                        </w:rPr>
                        <w:t xml:space="preserve"> </w:t>
                      </w:r>
                      <w:r w:rsidR="003D4410">
                        <w:rPr>
                          <w:lang w:eastAsia="ru-RU"/>
                          <w14:ligatures w14:val="standard"/>
                        </w:rPr>
                        <w:drawing>
                          <wp:inline distT="0" distB="0" distL="0" distR="0" wp14:anchorId="33B45384" wp14:editId="72E7DB03">
                            <wp:extent cx="3038475" cy="2752725"/>
                            <wp:effectExtent l="0" t="0" r="9525" b="9525"/>
                            <wp:docPr id="61" name="Рисунок 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61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2752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4F8E">
        <w:rPr>
          <w:rFonts w:ascii="Calibri" w:eastAsia="Calibri" w:hAnsi="Calibri" w:cs="Times New Roman"/>
          <w:sz w:val="22"/>
          <w:lang w:eastAsia="ru-RU"/>
          <w14:ligatures w14:val="standar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3505199</wp:posOffset>
                </wp:positionH>
                <wp:positionV relativeFrom="paragraph">
                  <wp:posOffset>-74295</wp:posOffset>
                </wp:positionV>
                <wp:extent cx="3209925" cy="71342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713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390B6" id="Прямоугольник 60" o:spid="_x0000_s1026" style="position:absolute;margin-left:276pt;margin-top:-5.85pt;width:252.75pt;height:56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" fillcolor="white [3212]" strokecolor="#7030a0" strokeweight="1pt"/>
            </w:pict>
          </mc:Fallback>
        </mc:AlternateContent>
      </w:r>
      <w:r w:rsidR="00D42AD4">
        <w:rPr>
          <w:sz w:val="10"/>
          <w:lang w:eastAsia="ru-RU"/>
          <w14:ligatures w14:val="standar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-180976</wp:posOffset>
                </wp:positionH>
                <wp:positionV relativeFrom="paragraph">
                  <wp:posOffset>-36195</wp:posOffset>
                </wp:positionV>
                <wp:extent cx="3629025" cy="895350"/>
                <wp:effectExtent l="0" t="0" r="28575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2AD4" w:rsidRPr="006F3820" w:rsidRDefault="00D42AD4" w:rsidP="00D42AD4">
                            <w:pPr>
                              <w:shd w:val="clear" w:color="auto" w:fill="CCCC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F382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Мастер-класс по изготовлению магнитов из коктельных трубочек </w:t>
                            </w:r>
                          </w:p>
                          <w:p w:rsidR="00D42AD4" w:rsidRPr="006F3820" w:rsidRDefault="00D42AD4" w:rsidP="00D42AD4">
                            <w:pPr>
                              <w:shd w:val="clear" w:color="auto" w:fill="CCCC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F382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>«Красноярские столбы»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33" type="#_x0000_t202" style="position:absolute;margin-left:-14.25pt;margin-top:-2.85pt;width:285.7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" fillcolor="white [3201]" strokecolor="white [3212]" strokeweight=".5pt">
                <v:textbox>
                  <w:txbxContent>
                    <w:p w:rsidR="00D42AD4" w:rsidRPr="006F3820" w:rsidRDefault="00D42AD4" w:rsidP="00D42AD4">
                      <w:pPr>
                        <w:shd w:val="clear" w:color="auto" w:fill="CCCCFF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F3820"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  <w:t xml:space="preserve">Мастер-класс по изготовлению магнитов из коктельных трубочек </w:t>
                      </w:r>
                    </w:p>
                    <w:p w:rsidR="00D42AD4" w:rsidRPr="006F3820" w:rsidRDefault="00D42AD4" w:rsidP="00D42AD4">
                      <w:pPr>
                        <w:shd w:val="clear" w:color="auto" w:fill="CCCCFF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F3820"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  <w:t>«Красноярские столбы»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7C90" w:rsidRPr="00A87F92" w:rsidSect="0063384F">
      <w:footerReference w:type="default" r:id="rId39"/>
      <w:headerReference w:type="first" r:id="rId40"/>
      <w:footerReference w:type="first" r:id="rId41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AC0" w:rsidRDefault="00C37AC0" w:rsidP="00FC4660">
      <w:r>
        <w:separator/>
      </w:r>
    </w:p>
  </w:endnote>
  <w:endnote w:type="continuationSeparator" w:id="0">
    <w:p w:rsidR="00C37AC0" w:rsidRDefault="00C37AC0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3C" w:rsidRDefault="004F3E3C" w:rsidP="008B1846">
    <w:pPr>
      <w:pStyle w:val="afff6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3C" w:rsidRDefault="004F3E3C" w:rsidP="008B1846">
    <w:pPr>
      <w:pStyle w:val="afff6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AC0" w:rsidRDefault="00C37AC0" w:rsidP="00FC4660">
      <w:r>
        <w:separator/>
      </w:r>
    </w:p>
  </w:footnote>
  <w:footnote w:type="continuationSeparator" w:id="0">
    <w:p w:rsidR="00C37AC0" w:rsidRDefault="00C37AC0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3C" w:rsidRDefault="004F3E3C" w:rsidP="00FC4660">
    <w:pPr>
      <w:pStyle w:val="afffb"/>
    </w:pPr>
    <w:r>
      <w:rPr>
        <w:lang w:eastAsia="ru-RU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476250</wp:posOffset>
              </wp:positionH>
              <wp:positionV relativeFrom="paragraph">
                <wp:posOffset>-121920</wp:posOffset>
              </wp:positionV>
              <wp:extent cx="9658350" cy="7278370"/>
              <wp:effectExtent l="0" t="0" r="19050" b="17780"/>
              <wp:wrapNone/>
              <wp:docPr id="7" name="Группа 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8350" cy="7278370"/>
                        <a:chOff x="-66688" y="0"/>
                        <a:chExt cx="9660268" cy="7280910"/>
                      </a:xfrm>
                    </wpg:grpSpPr>
                    <wpg:grpSp>
                      <wpg:cNvPr id="9" name="Группа 9" descr="Наложение треугольных фигур &#10;" title="Наложение треугольных фигур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2" name="Треугольник 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99">
                              <a:alpha val="74000"/>
                            </a:srgbClr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Треугольник 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rgbClr val="FFB84F">
                              <a:alpha val="74000"/>
                            </a:srgbClr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 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Группа 14" descr="дизайн центральной панели" title="Цветной блок текста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Прямоугольник 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ый треугольник 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rgbClr val="FFB84F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3E3C" w:rsidRDefault="004F3E3C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Группа 6" descr="Контрастное оформление на первой странице в левом углу"/>
                      <wpg:cNvGrpSpPr/>
                      <wpg:grpSpPr>
                        <a:xfrm>
                          <a:off x="-66688" y="0"/>
                          <a:ext cx="3531883" cy="3375660"/>
                          <a:chOff x="-66688" y="0"/>
                          <a:chExt cx="3531883" cy="3375660"/>
                        </a:xfrm>
                      </wpg:grpSpPr>
                      <wps:wsp>
                        <wps:cNvPr id="25" name="Прямая соединительная линия 25" descr="Диагональная линия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 descr="Горизонтальная соединительная линия"/>
                        <wps:cNvCnPr/>
                        <wps:spPr>
                          <a:xfrm>
                            <a:off x="-66688" y="3364922"/>
                            <a:ext cx="1961804" cy="709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 4" descr="Диагональная линия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Г-образная фигура 3" title="Цветной контрастный блок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99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Группа 7" o:spid="_x0000_s1034" style="position:absolute;margin-left:37.5pt;margin-top:-9.6pt;width:760.5pt;height:573.1pt;z-index:251666432;mso-position-horizontal-relative:page;mso-width-relative:margin;mso-height-relative:margin" coordorigin="-666" coordsize="96602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">
              <v:group id="Группа 9" o:spid="_x0000_s1035" alt="Наложение треугольных фигур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Треугольник 7" o:spid="_x0000_s1036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" path="m,2952020l1798058,,3862125,2935394,,2952020xe" fillcolor="#cf9" strokecolor="#7030a0" strokeweight="1.5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Треугольник 6" o:spid="_x0000_s1037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" fillcolor="#ffb84f" strokecolor="#7030a0" strokeweight="1.5pt">
                  <v:fill opacity="48573f"/>
                </v:shape>
                <v:line id="Прямая соединительная линия 12" o:spid="_x0000_s1038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" strokecolor="#7030a0" strokeweight="1.5pt">
                  <v:stroke joinstyle="miter"/>
                </v:line>
                <v:line id="Прямая соединительная линия 13" o:spid="_x0000_s1039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" strokecolor="#7030a0" strokeweight="1.5pt">
                  <v:stroke joinstyle="miter"/>
                </v:line>
              </v:group>
              <v:group id="Группа 14" o:spid="_x0000_s1040" alt="дизайн центральной панели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Прямоугольник 15" o:spid="_x0000_s1041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" fillcolor="#ccf" strokecolor="#7030a0" strokeweight="1.5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 16" o:spid="_x0000_s1042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" fillcolor="#ffb84f" strokecolor="#7030a0" strokeweight="1.5pt">
                  <v:textbox>
                    <w:txbxContent>
                      <w:p w:rsidR="004F3E3C" w:rsidRDefault="004F3E3C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Группа 6" o:spid="_x0000_s1043" alt="Контрастное оформление на первой странице в левом углу" style="position:absolute;left:-666;width:35317;height:33756" coordorigin="-666" coordsize="35318,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Прямая соединительная линия 25" o:spid="_x0000_s1044" alt="Диагональная линия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" strokecolor="#7030a0" strokeweight="1.5pt">
                  <v:stroke joinstyle="miter"/>
                </v:line>
                <v:line id="Прямая соединительная линия 26" o:spid="_x0000_s1045" alt="Горизонтальная соединительная линия" style="position:absolute;visibility:visible;mso-wrap-style:square" from="-666,33649" to="18951,3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" strokecolor="#7030a0" strokeweight="1.5pt">
                  <v:stroke joinstyle="miter"/>
                </v:line>
                <v:line id="Прямая соединительная линия 4" o:spid="_x0000_s1046" alt="Диагональная линия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" strokecolor="#7030a0" strokeweight="1.5pt">
                  <v:stroke joinstyle="miter"/>
                </v:line>
                <v:shape id="Г-образная фигура 3" o:spid="_x0000_s1047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" path="m,l478864,443404r6927,2637358l3179446,3084467r285749,291193l,3375660,,xe" fillcolor="#cf9" strokecolor="#7030a0" strokeweight="1.5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  <w:r>
      <w:rPr>
        <w:lang w:eastAsia="ru-RU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66675</wp:posOffset>
              </wp:positionH>
              <wp:positionV relativeFrom="paragraph">
                <wp:posOffset>-112395</wp:posOffset>
              </wp:positionV>
              <wp:extent cx="3465195" cy="3404235"/>
              <wp:effectExtent l="0" t="0" r="0" b="0"/>
              <wp:wrapThrough wrapText="bothSides">
                <wp:wrapPolygon edited="0">
                  <wp:start x="356" y="0"/>
                  <wp:lineTo x="356" y="21395"/>
                  <wp:lineTo x="21137" y="21395"/>
                  <wp:lineTo x="21137" y="0"/>
                  <wp:lineTo x="356" y="0"/>
                </wp:wrapPolygon>
              </wp:wrapThrough>
              <wp:docPr id="23" name="Изображение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F3E3C" w:rsidRDefault="004F3E3C" w:rsidP="00C252CE">
                          <w:pPr>
                            <w:jc w:val="center"/>
                          </w:pPr>
                          <w:r>
                            <w:rPr>
                              <w:lang w:bidi="ru-RU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Изображение" o:spid="_x0000_s1048" style="position:absolute;margin-left:5.25pt;margin-top:-8.8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" filled="f" stroked="f" strokeweight="1pt">
              <v:path arrowok="t"/>
              <o:lock v:ext="edit" aspectratio="t"/>
              <v:textbox>
                <w:txbxContent>
                  <w:p w:rsidR="004F3E3C" w:rsidRDefault="004F3E3C" w:rsidP="00C252CE">
                    <w:pPr>
                      <w:jc w:val="center"/>
                    </w:pPr>
                    <w:r>
                      <w:rPr>
                        <w:lang w:bidi="ru-RU"/>
                      </w:rPr>
                      <w:t>a</w:t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lang w:eastAsia="ru-RU"/>
        <w14:ligatures w14:val="standard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474819F0" wp14:editId="721E233E">
              <wp:simplePos x="0" y="0"/>
              <wp:positionH relativeFrom="column">
                <wp:posOffset>6657975</wp:posOffset>
              </wp:positionH>
              <wp:positionV relativeFrom="paragraph">
                <wp:posOffset>-121920</wp:posOffset>
              </wp:positionV>
              <wp:extent cx="3020695" cy="4725035"/>
              <wp:effectExtent l="0" t="0" r="8255" b="0"/>
              <wp:wrapTight wrapText="bothSides">
                <wp:wrapPolygon edited="0">
                  <wp:start x="0" y="0"/>
                  <wp:lineTo x="0" y="13411"/>
                  <wp:lineTo x="21114" y="21510"/>
                  <wp:lineTo x="21523" y="21510"/>
                  <wp:lineTo x="21523" y="0"/>
                  <wp:lineTo x="0" y="0"/>
                </wp:wrapPolygon>
              </wp:wrapTight>
              <wp:docPr id="5" name="Прямоугольник 44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F3E3C" w:rsidRDefault="004F3E3C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Прямоугольник 44" o:spid="_x0000_s1049" style="position:absolute;margin-left:524.25pt;margin-top:-9.6pt;width:237.85pt;height:372.05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" adj="-11796480,,5400" path="m,l3020837,v-175,1575136,-351,3150271,-526,4725407l,2908546,,xe" fillcolor="white [3212]" stroked="f" strokeweight="1pt"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:rsidR="004F3E3C" w:rsidRDefault="004F3E3C" w:rsidP="00C252CE">
                    <w:pPr>
                      <w:jc w:val="center"/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F1FBD"/>
    <w:multiLevelType w:val="hybridMultilevel"/>
    <w:tmpl w:val="9C80454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D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1F6157"/>
    <w:rsid w:val="00261629"/>
    <w:rsid w:val="00283665"/>
    <w:rsid w:val="002E34B9"/>
    <w:rsid w:val="002F0D6F"/>
    <w:rsid w:val="002F5ECB"/>
    <w:rsid w:val="00322485"/>
    <w:rsid w:val="003309C2"/>
    <w:rsid w:val="003717F5"/>
    <w:rsid w:val="0037743C"/>
    <w:rsid w:val="003B58D8"/>
    <w:rsid w:val="003D4410"/>
    <w:rsid w:val="003E1E9B"/>
    <w:rsid w:val="003F5D05"/>
    <w:rsid w:val="00425687"/>
    <w:rsid w:val="004A7397"/>
    <w:rsid w:val="004B397B"/>
    <w:rsid w:val="004C641E"/>
    <w:rsid w:val="004F3316"/>
    <w:rsid w:val="004F3E3C"/>
    <w:rsid w:val="00502B23"/>
    <w:rsid w:val="00520496"/>
    <w:rsid w:val="00555FE1"/>
    <w:rsid w:val="00594512"/>
    <w:rsid w:val="005A7DA5"/>
    <w:rsid w:val="005B52F9"/>
    <w:rsid w:val="005C6292"/>
    <w:rsid w:val="005D27CA"/>
    <w:rsid w:val="005F3CBE"/>
    <w:rsid w:val="005F496D"/>
    <w:rsid w:val="00612B4B"/>
    <w:rsid w:val="00632BB1"/>
    <w:rsid w:val="0063384F"/>
    <w:rsid w:val="00636FE2"/>
    <w:rsid w:val="00673BD6"/>
    <w:rsid w:val="0069002D"/>
    <w:rsid w:val="006C7A36"/>
    <w:rsid w:val="006E3EE3"/>
    <w:rsid w:val="006E40B4"/>
    <w:rsid w:val="006F3820"/>
    <w:rsid w:val="00704FD6"/>
    <w:rsid w:val="00712321"/>
    <w:rsid w:val="007315CC"/>
    <w:rsid w:val="0073196F"/>
    <w:rsid w:val="007327A6"/>
    <w:rsid w:val="00751AA2"/>
    <w:rsid w:val="007B03D6"/>
    <w:rsid w:val="007C70E3"/>
    <w:rsid w:val="007D718E"/>
    <w:rsid w:val="00823CDB"/>
    <w:rsid w:val="0083208B"/>
    <w:rsid w:val="00853C08"/>
    <w:rsid w:val="00860D3D"/>
    <w:rsid w:val="00863D34"/>
    <w:rsid w:val="00884CBE"/>
    <w:rsid w:val="00894E40"/>
    <w:rsid w:val="008B1846"/>
    <w:rsid w:val="008C4A08"/>
    <w:rsid w:val="008D08C1"/>
    <w:rsid w:val="008F767C"/>
    <w:rsid w:val="00903EB4"/>
    <w:rsid w:val="009376BE"/>
    <w:rsid w:val="009B1799"/>
    <w:rsid w:val="009F53C6"/>
    <w:rsid w:val="00A01D2E"/>
    <w:rsid w:val="00A75C14"/>
    <w:rsid w:val="00A87F92"/>
    <w:rsid w:val="00A92C80"/>
    <w:rsid w:val="00AA0CC7"/>
    <w:rsid w:val="00AA72AD"/>
    <w:rsid w:val="00AD7EEA"/>
    <w:rsid w:val="00AE7B66"/>
    <w:rsid w:val="00B51F08"/>
    <w:rsid w:val="00B629AF"/>
    <w:rsid w:val="00B70DE5"/>
    <w:rsid w:val="00B94C90"/>
    <w:rsid w:val="00BF371C"/>
    <w:rsid w:val="00C05680"/>
    <w:rsid w:val="00C14D3A"/>
    <w:rsid w:val="00C252CE"/>
    <w:rsid w:val="00C26AF3"/>
    <w:rsid w:val="00C37AC0"/>
    <w:rsid w:val="00C504F5"/>
    <w:rsid w:val="00C81D9A"/>
    <w:rsid w:val="00C97420"/>
    <w:rsid w:val="00CA1286"/>
    <w:rsid w:val="00CA1864"/>
    <w:rsid w:val="00CA693B"/>
    <w:rsid w:val="00CD4ED2"/>
    <w:rsid w:val="00CE1E3B"/>
    <w:rsid w:val="00CE31AC"/>
    <w:rsid w:val="00D00DF3"/>
    <w:rsid w:val="00D04F8E"/>
    <w:rsid w:val="00D22680"/>
    <w:rsid w:val="00D2631E"/>
    <w:rsid w:val="00D42AD4"/>
    <w:rsid w:val="00D542BE"/>
    <w:rsid w:val="00D7082C"/>
    <w:rsid w:val="00D735C7"/>
    <w:rsid w:val="00D91EF3"/>
    <w:rsid w:val="00DA1AA0"/>
    <w:rsid w:val="00DC332A"/>
    <w:rsid w:val="00DF4588"/>
    <w:rsid w:val="00DF6EED"/>
    <w:rsid w:val="00E36671"/>
    <w:rsid w:val="00E75E55"/>
    <w:rsid w:val="00E774F7"/>
    <w:rsid w:val="00E938FB"/>
    <w:rsid w:val="00EB3690"/>
    <w:rsid w:val="00ED7C90"/>
    <w:rsid w:val="00F06D85"/>
    <w:rsid w:val="00F2224E"/>
    <w:rsid w:val="00F236BB"/>
    <w:rsid w:val="00F91541"/>
    <w:rsid w:val="00FB1F73"/>
    <w:rsid w:val="00FB6FB0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09E5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629AF"/>
    <w:pPr>
      <w:spacing w:after="240" w:line="240" w:lineRule="auto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1">
    <w:name w:val="heading 1"/>
    <w:basedOn w:val="a1"/>
    <w:next w:val="a1"/>
    <w:link w:val="10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21">
    <w:name w:val="heading 2"/>
    <w:basedOn w:val="a1"/>
    <w:next w:val="a1"/>
    <w:link w:val="22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Обычный на темном фоне"/>
    <w:basedOn w:val="a1"/>
    <w:qFormat/>
    <w:rsid w:val="00B629AF"/>
    <w:rPr>
      <w:color w:val="FFFFFF" w:themeColor="background1"/>
    </w: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styleId="ac">
    <w:name w:val="Title"/>
    <w:basedOn w:val="a1"/>
    <w:link w:val="ad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ad">
    <w:name w:val="Заголовок Знак"/>
    <w:basedOn w:val="a2"/>
    <w:link w:val="ac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ae">
    <w:name w:val="Subtitle"/>
    <w:basedOn w:val="a1"/>
    <w:link w:val="af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af">
    <w:name w:val="Подзаголовок Знак"/>
    <w:basedOn w:val="a2"/>
    <w:link w:val="a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10">
    <w:name w:val="Заголовок 1 Знак"/>
    <w:basedOn w:val="a2"/>
    <w:link w:val="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22">
    <w:name w:val="Заголовок 2 Знак"/>
    <w:basedOn w:val="a2"/>
    <w:link w:val="21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23">
    <w:name w:val="Quote"/>
    <w:basedOn w:val="a1"/>
    <w:link w:val="24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a0">
    <w:name w:val="List Bullet"/>
    <w:basedOn w:val="a1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af0">
    <w:name w:val="Контактные данные"/>
    <w:basedOn w:val="a1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a">
    <w:name w:val="List Number"/>
    <w:basedOn w:val="a1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af1">
    <w:name w:val="Intense Emphasis"/>
    <w:basedOn w:val="a2"/>
    <w:uiPriority w:val="21"/>
    <w:semiHidden/>
    <w:unhideWhenUsed/>
    <w:qFormat/>
    <w:rPr>
      <w:i/>
      <w:iCs/>
      <w:color w:val="781049" w:themeColor="accent1" w:themeShade="80"/>
    </w:rPr>
  </w:style>
  <w:style w:type="paragraph" w:styleId="af2">
    <w:name w:val="Intense Quote"/>
    <w:basedOn w:val="a1"/>
    <w:next w:val="a1"/>
    <w:link w:val="af3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af3">
    <w:name w:val="Выделенная цитата Знак"/>
    <w:basedOn w:val="a2"/>
    <w:link w:val="af2"/>
    <w:uiPriority w:val="30"/>
    <w:semiHidden/>
    <w:rPr>
      <w:i/>
      <w:iCs/>
      <w:color w:val="781049" w:themeColor="accent1" w:themeShade="80"/>
    </w:rPr>
  </w:style>
  <w:style w:type="character" w:styleId="af4">
    <w:name w:val="Intense Reference"/>
    <w:basedOn w:val="a2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af5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af6">
    <w:name w:val="Bibliography"/>
    <w:basedOn w:val="a1"/>
    <w:next w:val="a1"/>
    <w:uiPriority w:val="37"/>
    <w:semiHidden/>
    <w:unhideWhenUsed/>
    <w:rsid w:val="00A92C80"/>
  </w:style>
  <w:style w:type="paragraph" w:styleId="af7">
    <w:name w:val="Body Text"/>
    <w:basedOn w:val="a1"/>
    <w:link w:val="af8"/>
    <w:uiPriority w:val="99"/>
    <w:semiHidden/>
    <w:unhideWhenUsed/>
    <w:rsid w:val="00A92C80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A92C80"/>
    <w:pPr>
      <w:spacing w:after="160"/>
      <w:ind w:firstLine="360"/>
    </w:pPr>
  </w:style>
  <w:style w:type="character" w:customStyle="1" w:styleId="afa">
    <w:name w:val="Красная строка Знак"/>
    <w:basedOn w:val="af8"/>
    <w:link w:val="af9"/>
    <w:uiPriority w:val="99"/>
    <w:semiHidden/>
    <w:rsid w:val="00A92C80"/>
  </w:style>
  <w:style w:type="paragraph" w:styleId="afb">
    <w:name w:val="Body Text Indent"/>
    <w:basedOn w:val="a1"/>
    <w:link w:val="afc"/>
    <w:uiPriority w:val="99"/>
    <w:semiHidden/>
    <w:unhideWhenUsed/>
    <w:rsid w:val="00A92C80"/>
    <w:pPr>
      <w:spacing w:after="120"/>
      <w:ind w:left="360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A92C80"/>
  </w:style>
  <w:style w:type="paragraph" w:styleId="27">
    <w:name w:val="Body Text First Indent 2"/>
    <w:basedOn w:val="afb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c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d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e">
    <w:name w:val="caption"/>
    <w:basedOn w:val="a1"/>
    <w:next w:val="a1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aff">
    <w:name w:val="Closing"/>
    <w:basedOn w:val="a1"/>
    <w:link w:val="aff0"/>
    <w:uiPriority w:val="99"/>
    <w:semiHidden/>
    <w:unhideWhenUsed/>
    <w:rsid w:val="00A92C80"/>
    <w:pPr>
      <w:spacing w:after="0"/>
      <w:ind w:left="4320"/>
    </w:pPr>
  </w:style>
  <w:style w:type="character" w:customStyle="1" w:styleId="aff0">
    <w:name w:val="Прощание Знак"/>
    <w:basedOn w:val="a2"/>
    <w:link w:val="aff"/>
    <w:uiPriority w:val="99"/>
    <w:semiHidden/>
    <w:rsid w:val="00A92C80"/>
  </w:style>
  <w:style w:type="table" w:styleId="aff1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aff2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aff3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4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5">
    <w:name w:val="annotation text"/>
    <w:basedOn w:val="a1"/>
    <w:link w:val="aff6"/>
    <w:uiPriority w:val="99"/>
    <w:semiHidden/>
    <w:unhideWhenUsed/>
    <w:rsid w:val="00A92C80"/>
    <w:rPr>
      <w:szCs w:val="20"/>
    </w:rPr>
  </w:style>
  <w:style w:type="character" w:customStyle="1" w:styleId="aff6">
    <w:name w:val="Текст примечания Знак"/>
    <w:basedOn w:val="a2"/>
    <w:link w:val="aff5"/>
    <w:uiPriority w:val="99"/>
    <w:semiHidden/>
    <w:rsid w:val="00A92C80"/>
    <w:rPr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92C80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92C80"/>
    <w:rPr>
      <w:b/>
      <w:bCs/>
      <w:szCs w:val="20"/>
    </w:rPr>
  </w:style>
  <w:style w:type="table" w:styleId="aff9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affa">
    <w:name w:val="Date"/>
    <w:basedOn w:val="a1"/>
    <w:next w:val="a1"/>
    <w:link w:val="affb"/>
    <w:uiPriority w:val="99"/>
    <w:semiHidden/>
    <w:unhideWhenUsed/>
    <w:rsid w:val="00A92C80"/>
  </w:style>
  <w:style w:type="character" w:customStyle="1" w:styleId="affb">
    <w:name w:val="Дата Знак"/>
    <w:basedOn w:val="a2"/>
    <w:link w:val="affa"/>
    <w:uiPriority w:val="99"/>
    <w:semiHidden/>
    <w:rsid w:val="00A92C80"/>
  </w:style>
  <w:style w:type="paragraph" w:styleId="affc">
    <w:name w:val="Document Map"/>
    <w:basedOn w:val="a1"/>
    <w:link w:val="affd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affd">
    <w:name w:val="Схема документа Знак"/>
    <w:basedOn w:val="a2"/>
    <w:link w:val="affc"/>
    <w:uiPriority w:val="99"/>
    <w:semiHidden/>
    <w:rsid w:val="00A92C80"/>
    <w:rPr>
      <w:rFonts w:ascii="Segoe UI" w:hAnsi="Segoe UI" w:cs="Segoe UI"/>
      <w:szCs w:val="16"/>
    </w:rPr>
  </w:style>
  <w:style w:type="paragraph" w:styleId="affe">
    <w:name w:val="E-mail Signature"/>
    <w:basedOn w:val="a1"/>
    <w:link w:val="afff"/>
    <w:uiPriority w:val="99"/>
    <w:semiHidden/>
    <w:unhideWhenUsed/>
    <w:rsid w:val="00A92C80"/>
    <w:pPr>
      <w:spacing w:after="0"/>
    </w:pPr>
  </w:style>
  <w:style w:type="character" w:customStyle="1" w:styleId="afff">
    <w:name w:val="Электронная подпись Знак"/>
    <w:basedOn w:val="a2"/>
    <w:link w:val="affe"/>
    <w:uiPriority w:val="99"/>
    <w:semiHidden/>
    <w:rsid w:val="00A92C80"/>
  </w:style>
  <w:style w:type="character" w:styleId="afff0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1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2">
    <w:name w:val="endnote text"/>
    <w:basedOn w:val="a1"/>
    <w:link w:val="afff3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A92C80"/>
    <w:rPr>
      <w:szCs w:val="20"/>
    </w:rPr>
  </w:style>
  <w:style w:type="paragraph" w:styleId="afff4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5">
    <w:name w:val="FollowedHyperlink"/>
    <w:basedOn w:val="a2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afff6">
    <w:name w:val="footer"/>
    <w:basedOn w:val="a1"/>
    <w:link w:val="afff7"/>
    <w:uiPriority w:val="99"/>
    <w:semiHidden/>
    <w:rsid w:val="00632BB1"/>
    <w:pPr>
      <w:spacing w:after="0"/>
    </w:pPr>
  </w:style>
  <w:style w:type="character" w:customStyle="1" w:styleId="afff7">
    <w:name w:val="Нижний колонтитул Знак"/>
    <w:basedOn w:val="a2"/>
    <w:link w:val="afff6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afff8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9">
    <w:name w:val="footnote text"/>
    <w:basedOn w:val="a1"/>
    <w:link w:val="afffa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a">
    <w:name w:val="Текст сноски Знак"/>
    <w:basedOn w:val="a2"/>
    <w:link w:val="afff9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afffb">
    <w:name w:val="header"/>
    <w:basedOn w:val="a1"/>
    <w:link w:val="afffc"/>
    <w:uiPriority w:val="99"/>
    <w:semiHidden/>
    <w:rsid w:val="00632BB1"/>
    <w:pPr>
      <w:spacing w:after="0"/>
    </w:pPr>
  </w:style>
  <w:style w:type="character" w:customStyle="1" w:styleId="afffc">
    <w:name w:val="Верхний колонтитул Знак"/>
    <w:basedOn w:val="a2"/>
    <w:link w:val="afffb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d">
    <w:name w:val="Hyperlink"/>
    <w:basedOn w:val="a2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afffe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affff0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affff1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affff2">
    <w:name w:val="line number"/>
    <w:basedOn w:val="a2"/>
    <w:uiPriority w:val="99"/>
    <w:semiHidden/>
    <w:unhideWhenUsed/>
    <w:rsid w:val="00A92C80"/>
  </w:style>
  <w:style w:type="paragraph" w:styleId="affff3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4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5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8">
    <w:name w:val="Message Header"/>
    <w:basedOn w:val="a1"/>
    <w:link w:val="affff9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f9">
    <w:name w:val="Шапка Знак"/>
    <w:basedOn w:val="a2"/>
    <w:link w:val="affff8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a">
    <w:name w:val="No Spacing"/>
    <w:basedOn w:val="a1"/>
    <w:uiPriority w:val="7"/>
    <w:qFormat/>
    <w:rsid w:val="00CE31AC"/>
    <w:pPr>
      <w:spacing w:after="0"/>
    </w:pPr>
  </w:style>
  <w:style w:type="paragraph" w:styleId="affffb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affffc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d">
    <w:name w:val="Note Heading"/>
    <w:basedOn w:val="a1"/>
    <w:next w:val="a1"/>
    <w:link w:val="affffe"/>
    <w:uiPriority w:val="99"/>
    <w:semiHidden/>
    <w:unhideWhenUsed/>
    <w:rsid w:val="00A92C80"/>
    <w:pPr>
      <w:spacing w:after="0"/>
    </w:pPr>
  </w:style>
  <w:style w:type="character" w:customStyle="1" w:styleId="affffe">
    <w:name w:val="Заголовок записки Знак"/>
    <w:basedOn w:val="a2"/>
    <w:link w:val="affffd"/>
    <w:uiPriority w:val="99"/>
    <w:semiHidden/>
    <w:rsid w:val="00A92C80"/>
  </w:style>
  <w:style w:type="character" w:styleId="afffff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Plain Text"/>
    <w:basedOn w:val="a1"/>
    <w:link w:val="afffff1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afffff1">
    <w:name w:val="Текст Знак"/>
    <w:basedOn w:val="a2"/>
    <w:link w:val="afffff0"/>
    <w:uiPriority w:val="99"/>
    <w:semiHidden/>
    <w:rsid w:val="00A92C80"/>
    <w:rPr>
      <w:rFonts w:ascii="Consolas" w:hAnsi="Consolas"/>
      <w:szCs w:val="21"/>
    </w:rPr>
  </w:style>
  <w:style w:type="paragraph" w:styleId="afffff2">
    <w:name w:val="Salutation"/>
    <w:basedOn w:val="a1"/>
    <w:next w:val="a1"/>
    <w:link w:val="afffff3"/>
    <w:uiPriority w:val="99"/>
    <w:semiHidden/>
    <w:unhideWhenUsed/>
    <w:rsid w:val="00A92C80"/>
  </w:style>
  <w:style w:type="character" w:customStyle="1" w:styleId="afffff3">
    <w:name w:val="Приветствие Знак"/>
    <w:basedOn w:val="a2"/>
    <w:link w:val="afffff2"/>
    <w:uiPriority w:val="99"/>
    <w:semiHidden/>
    <w:rsid w:val="00A92C80"/>
  </w:style>
  <w:style w:type="paragraph" w:styleId="afffff4">
    <w:name w:val="Signature"/>
    <w:basedOn w:val="a1"/>
    <w:link w:val="afffff5"/>
    <w:uiPriority w:val="99"/>
    <w:semiHidden/>
    <w:unhideWhenUsed/>
    <w:rsid w:val="00A92C80"/>
    <w:pPr>
      <w:spacing w:after="0"/>
      <w:ind w:left="4320"/>
    </w:pPr>
  </w:style>
  <w:style w:type="character" w:customStyle="1" w:styleId="afffff5">
    <w:name w:val="Подпись Знак"/>
    <w:basedOn w:val="a2"/>
    <w:link w:val="afffff4"/>
    <w:uiPriority w:val="99"/>
    <w:semiHidden/>
    <w:rsid w:val="00A92C80"/>
  </w:style>
  <w:style w:type="character" w:styleId="afffff6">
    <w:name w:val="Strong"/>
    <w:basedOn w:val="a2"/>
    <w:uiPriority w:val="22"/>
    <w:semiHidden/>
    <w:unhideWhenUsed/>
    <w:rsid w:val="00A92C80"/>
    <w:rPr>
      <w:b/>
      <w:bCs/>
    </w:rPr>
  </w:style>
  <w:style w:type="character" w:styleId="afffff7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8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d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e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2fb">
    <w:name w:val="Заголовок 2 (другой)"/>
    <w:basedOn w:val="21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80.jpeg"/><Relationship Id="rId42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0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hdphoto" Target="media/hdphoto1.wdp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3.jpeg"/><Relationship Id="rId36" Type="http://schemas.openxmlformats.org/officeDocument/2006/relationships/image" Target="media/image190.jpe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gif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1;&#1091;&#1082;&#1083;&#1077;&#1090;,%20&#1087;&#1086;&#1089;&#1074;&#1103;&#1097;&#1077;&#1085;&#1085;&#1099;&#1081;%20&#1084;&#1086;&#1076;&#1077;.dotx" TargetMode="External"/></Relationship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3F56742-B237-41B5-8ACD-683BA0BB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Буклет, посвященный моде</Template>
  <TotalTime>0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2025-03-27T03:12:00Z</dcterms:created>
  <dcterms:modified xsi:type="dcterms:W3CDTF">2025-04-02T01:57:00Z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